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F1CBB" w:rsidRDefault="00DF1CBB" w:rsidP="008C04E4">
      <w:pPr>
        <w:ind w:left="7060" w:firstLine="706"/>
        <w:jc w:val="center"/>
      </w:pPr>
    </w:p>
    <w:p w:rsidR="00DF1CBB" w:rsidRDefault="00DF1CBB" w:rsidP="008C04E4">
      <w:pPr>
        <w:ind w:left="7060" w:firstLine="706"/>
        <w:jc w:val="center"/>
      </w:pPr>
    </w:p>
    <w:p w:rsidR="00DF1CBB" w:rsidRDefault="00DF1CBB" w:rsidP="008C04E4">
      <w:pPr>
        <w:ind w:left="7060" w:firstLine="706"/>
        <w:jc w:val="center"/>
        <w:rPr>
          <w:b/>
          <w:bCs/>
        </w:rPr>
      </w:pPr>
      <w:r>
        <w:rPr>
          <w:b/>
          <w:bCs/>
        </w:rPr>
        <w:t>DECRETO N°  4</w:t>
      </w:r>
    </w:p>
    <w:p w:rsidR="00DF1CBB" w:rsidRDefault="00DF1CBB">
      <w:pPr>
        <w:jc w:val="right"/>
        <w:rPr>
          <w:b/>
          <w:bCs/>
        </w:rPr>
      </w:pPr>
    </w:p>
    <w:p w:rsidR="00DF1CBB" w:rsidRDefault="00DF1CBB">
      <w:pPr>
        <w:jc w:val="both"/>
        <w:rPr>
          <w:b/>
          <w:bCs/>
        </w:rPr>
      </w:pPr>
      <w:r>
        <w:rPr>
          <w:b/>
          <w:bCs/>
        </w:rPr>
        <w:t>Oggetto: DECRETO DEL SINDACO DI CONFERIMENTO DI TITOLARITA' DELLA POSIZIONE ORGANIZZATIVA DEL SETTORE AMMINISTRATIVO   DEL COMUNE DI RIOLUNATO.</w:t>
      </w:r>
    </w:p>
    <w:p w:rsidR="00DF1CBB" w:rsidRDefault="00DF1CBB">
      <w:pPr>
        <w:rPr>
          <w:b/>
          <w:bCs/>
        </w:rPr>
      </w:pPr>
    </w:p>
    <w:p w:rsidR="00DF1CBB" w:rsidRDefault="00DF1CBB">
      <w:pPr>
        <w:jc w:val="center"/>
        <w:rPr>
          <w:b/>
          <w:bCs/>
        </w:rPr>
      </w:pPr>
      <w:r>
        <w:rPr>
          <w:b/>
          <w:bCs/>
        </w:rPr>
        <w:t>IL SINDACO</w:t>
      </w:r>
    </w:p>
    <w:p w:rsidR="00DF1CBB" w:rsidRDefault="00DF1CBB">
      <w:pPr>
        <w:jc w:val="center"/>
      </w:pPr>
    </w:p>
    <w:p w:rsidR="00DF1CBB" w:rsidRDefault="00DF1CBB">
      <w:pPr>
        <w:jc w:val="both"/>
      </w:pPr>
      <w:r>
        <w:t>Visto l'art. 107 del D. Lgs. 267/2000 e successive modificazioni il quale sancisce, in materia di enti locali, la distinzione tra le funzioni di indirizzo e controllo spettanti agli organi politici e quelle di gestione amministrativa attribuente ai dirigenti, elencando al terzo comma tutta una serie di atti e provvedimenti di competenza della dirigenza;</w:t>
      </w:r>
    </w:p>
    <w:p w:rsidR="00DF1CBB" w:rsidRDefault="00DF1CBB">
      <w:pPr>
        <w:jc w:val="both"/>
      </w:pPr>
      <w:r>
        <w:t>Visto che in tema di separazione delle funzioni il D. Lgs. 165/2001 ha confermato la competenza dirigenziale relativa ad atti e provvedimenti gestionali;</w:t>
      </w:r>
    </w:p>
    <w:p w:rsidR="00DF1CBB" w:rsidRDefault="00DF1CBB">
      <w:pPr>
        <w:jc w:val="both"/>
      </w:pPr>
      <w:r>
        <w:t>Visti gli art. 8 e 11 del Contratto collettivo Nazionale di Lavoro per il Comparto Regioni – Autonomie locali stipulato in data 01/04/1999 che prevedono l'istituzione e la disciplina dell'Area delle posizioni organizzative;</w:t>
      </w:r>
    </w:p>
    <w:p w:rsidR="00DF1CBB" w:rsidRDefault="00DF1CBB" w:rsidP="00C15122">
      <w:pPr>
        <w:jc w:val="both"/>
      </w:pPr>
      <w:r>
        <w:t>Visti  i vigenti Contratti Collettivi Nazionali per il comparto Regioni Autonomie Locali;</w:t>
      </w:r>
    </w:p>
    <w:p w:rsidR="00DF1CBB" w:rsidRDefault="00DF1CBB">
      <w:pPr>
        <w:jc w:val="both"/>
      </w:pPr>
      <w:r>
        <w:t>Richiamato in particolare l'art. 109, comma 2, del D. Lgs. n. 267 del 18/08/2000, secondo cui nei Comuni privi di personale di qualifica dirigenziale le funzioni di cui l'art. 107, commi 2 e 3, fatta salva l'applicazione dell'art. 97, comma 4, lettera d), possono essere attribuite a seguito di provvedimento motivato del Sindaco ai responsabili degli uffici e servizi, indipendentemente dalla loro qualifica funzionale, anche in deroga ad ogni diversa disposizione;</w:t>
      </w:r>
    </w:p>
    <w:p w:rsidR="00DF1CBB" w:rsidRDefault="00DF1CBB">
      <w:pPr>
        <w:jc w:val="both"/>
      </w:pPr>
      <w:r>
        <w:t>Tenuto conto dell'art. 50, comma 10, del D. Lgs. n. 267 del 18/08/2000, ai sensi del quale il Sindaco nomina i Responsabili degli uffici e servizi, secondo le modalità ed i criteri, stabiliti dall'art. 109, nonchè dallo Statuto e dai Regolamenti comunali;</w:t>
      </w:r>
    </w:p>
    <w:p w:rsidR="00DF1CBB" w:rsidRDefault="00DF1CBB">
      <w:pPr>
        <w:jc w:val="both"/>
      </w:pPr>
      <w:r>
        <w:t>Visto  il precedente decreto con il quale si conferiva l'incarico di Responsbaile del Settore  Amministrativo alla Sig.ra Contri Claudia  fino al 31 dicembre 2018;</w:t>
      </w:r>
    </w:p>
    <w:p w:rsidR="00DF1CBB" w:rsidRDefault="00DF1CBB">
      <w:pPr>
        <w:jc w:val="both"/>
      </w:pPr>
      <w:r>
        <w:t xml:space="preserve">Ritenuto di prorogare fino alla ascadenza del mandato elettorale  il conferiremento  dell’incarico di Responsabile del Settore Amministrativo , alla Sig.ra Contri Claudia inquadrata in cat. D – posizione economica D1 – che risulta  in possesso delle capacità gestionali necessarie per lo svolgimento delle funzioni attribuite e per il raggiungimento degli obiettivi definiti da questa Amministrazione Comunale, </w:t>
      </w:r>
    </w:p>
    <w:p w:rsidR="00DF1CBB" w:rsidRDefault="00DF1CBB">
      <w:pPr>
        <w:jc w:val="both"/>
      </w:pPr>
    </w:p>
    <w:p w:rsidR="00DF1CBB" w:rsidRDefault="00DF1CBB">
      <w:pPr>
        <w:jc w:val="center"/>
      </w:pPr>
      <w:r>
        <w:rPr>
          <w:b/>
          <w:bCs/>
        </w:rPr>
        <w:t>DECRETA</w:t>
      </w:r>
    </w:p>
    <w:p w:rsidR="00DF1CBB" w:rsidRDefault="00DF1CBB">
      <w:pPr>
        <w:jc w:val="both"/>
      </w:pPr>
    </w:p>
    <w:p w:rsidR="00DF1CBB" w:rsidRPr="004B2978" w:rsidRDefault="00DF1CBB" w:rsidP="004B2978">
      <w:pPr>
        <w:numPr>
          <w:ilvl w:val="0"/>
          <w:numId w:val="3"/>
        </w:numPr>
        <w:tabs>
          <w:tab w:val="left" w:pos="0"/>
        </w:tabs>
        <w:jc w:val="both"/>
        <w:textAlignment w:val="auto"/>
        <w:rPr>
          <w:kern w:val="2"/>
          <w:lang w:eastAsia="ja-JP"/>
        </w:rPr>
      </w:pPr>
      <w:r>
        <w:t xml:space="preserve"> Di conferire alla </w:t>
      </w:r>
      <w:r w:rsidRPr="004B2978">
        <w:rPr>
          <w:kern w:val="2"/>
          <w:lang w:eastAsia="ja-JP"/>
        </w:rPr>
        <w:t xml:space="preserve">Sig.ra Claudia Contri, dipendente con contratto a tempo indeterminato, Categoria D1, posizione economica D1, la titolarità della posizione organizzativa del Settore: AFFARI GENERALI – RISORSE UMANE – TURISMO – CULTURA – ISTRUZIONE – DEMOGRAFICI – ELETTORALE del Comune di Riolunato, con decorrenza </w:t>
      </w:r>
      <w:r>
        <w:rPr>
          <w:kern w:val="2"/>
          <w:lang w:eastAsia="ja-JP"/>
        </w:rPr>
        <w:t>dal 01/01/2018 e fino alla scadenza del mandato elettorale;</w:t>
      </w:r>
    </w:p>
    <w:p w:rsidR="00DF1CBB" w:rsidRPr="004B2978" w:rsidRDefault="00DF1CBB" w:rsidP="004B2978">
      <w:pPr>
        <w:numPr>
          <w:ilvl w:val="0"/>
          <w:numId w:val="1"/>
        </w:numPr>
        <w:tabs>
          <w:tab w:val="left" w:pos="0"/>
        </w:tabs>
        <w:jc w:val="both"/>
      </w:pPr>
      <w:r>
        <w:t>Di dare atto che alla Sig.ra Contri Claudia, competono tutte le funzioni gestionali previste dal D. Lgs. n. 267 del 18/08/2000, nonchè dal PEG e dal DUP del Comune di Riolunato, ivi compresa la firma degli atti che impegnano l'Amministrazione comunale verso l'esterno;</w:t>
      </w:r>
    </w:p>
    <w:p w:rsidR="00DF1CBB" w:rsidRDefault="00DF1CBB">
      <w:pPr>
        <w:numPr>
          <w:ilvl w:val="0"/>
          <w:numId w:val="1"/>
        </w:numPr>
        <w:tabs>
          <w:tab w:val="left" w:pos="0"/>
        </w:tabs>
        <w:jc w:val="both"/>
      </w:pPr>
      <w:r>
        <w:t>Di dare atto che il presente decreto presta la sua efficacia fino alla scadenza del mandato elettorale e che può essere eventualmente revocato o  per mancato raggiungimento dei risultati o per una diversa organizzazione interna all'ente locale, o per la nomina di un diverso responsabile di settore scelto tra i dipendenti dell'Ente Locale od ai sensi dell'art. 110 – 1° comma del D. Lgs. n. 267/2000;</w:t>
      </w:r>
    </w:p>
    <w:p w:rsidR="00DF1CBB" w:rsidRDefault="00DF1CBB" w:rsidP="0030393F">
      <w:pPr>
        <w:numPr>
          <w:ilvl w:val="0"/>
          <w:numId w:val="3"/>
        </w:numPr>
        <w:tabs>
          <w:tab w:val="left" w:pos="0"/>
        </w:tabs>
        <w:jc w:val="both"/>
        <w:textAlignment w:val="auto"/>
      </w:pPr>
      <w:r>
        <w:t>DI Stabilire che in caso  di assenza, di impedimento o di incompatibilità del rag. Claudia Contri le funzioni di responsabilità del settore Amministrativo saranno svolte dal Responsabile del Settore Finanziario o dal Responsabile del Settore Tecnico;</w:t>
      </w:r>
    </w:p>
    <w:p w:rsidR="00DF1CBB" w:rsidRDefault="00DF1CBB">
      <w:pPr>
        <w:jc w:val="both"/>
      </w:pPr>
      <w:r>
        <w:t>4)Di trasmettere il presente decreto al soggetto interessato, per mezzo del servizio personale, che provvederà inoltre ad ogni successivo adempimento di competenza.</w:t>
      </w:r>
    </w:p>
    <w:p w:rsidR="00DF1CBB" w:rsidRDefault="00DF1CBB">
      <w:pPr>
        <w:tabs>
          <w:tab w:val="left" w:pos="0"/>
        </w:tabs>
        <w:jc w:val="both"/>
      </w:pPr>
    </w:p>
    <w:p w:rsidR="00DF1CBB" w:rsidRDefault="00DF1CBB">
      <w:pPr>
        <w:jc w:val="both"/>
      </w:pPr>
      <w:r>
        <w:t>Riolunato, li 29/12/2018</w:t>
      </w:r>
    </w:p>
    <w:p w:rsidR="00DF1CBB" w:rsidRDefault="00DF1CBB">
      <w:pPr>
        <w:jc w:val="both"/>
      </w:pPr>
    </w:p>
    <w:p w:rsidR="00DF1CBB" w:rsidRDefault="00DF1CBB">
      <w:pPr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IL SINDACO</w:t>
      </w:r>
    </w:p>
    <w:p w:rsidR="00DF1CBB" w:rsidRDefault="00DF1CBB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F.to </w:t>
      </w:r>
      <w:bookmarkStart w:id="0" w:name="_GoBack"/>
      <w:bookmarkEnd w:id="0"/>
      <w:r>
        <w:rPr>
          <w:b/>
          <w:bCs/>
        </w:rPr>
        <w:t>Daniela Contri</w:t>
      </w:r>
    </w:p>
    <w:sectPr w:rsidR="00DF1CBB" w:rsidSect="005C6C90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482" w:right="1134" w:bottom="567" w:left="1134" w:header="426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1CBB" w:rsidRDefault="00DF1CBB">
      <w:r>
        <w:separator/>
      </w:r>
    </w:p>
  </w:endnote>
  <w:endnote w:type="continuationSeparator" w:id="0">
    <w:p w:rsidR="00DF1CBB" w:rsidRDefault="00DF1C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CBB" w:rsidRDefault="00DF1CBB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CBB" w:rsidRDefault="00DF1CBB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CBB" w:rsidRDefault="00DF1CBB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1CBB" w:rsidRDefault="00DF1CBB">
      <w:r>
        <w:separator/>
      </w:r>
    </w:p>
  </w:footnote>
  <w:footnote w:type="continuationSeparator" w:id="0">
    <w:p w:rsidR="00DF1CBB" w:rsidRDefault="00DF1C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CBB" w:rsidRDefault="00DF1CBB">
    <w:pPr>
      <w:pStyle w:val="Header"/>
      <w:jc w:val="center"/>
    </w:pPr>
    <w:r w:rsidRPr="002822E4">
      <w:rPr>
        <w:noProof/>
        <w:lang w:val="it-IT" w:eastAsia="it-IT"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magine 1" o:spid="_x0000_i1026" type="#_x0000_t75" style="width:104.25pt;height:93pt;visibility:visible" filled="t">
          <v:fill opacity="0"/>
          <v:imagedata r:id="rId1" o:title="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CBB" w:rsidRDefault="00DF1CBB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suff w:val="nothing"/>
      <w:lvlText w:val="%1)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6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3A3D"/>
    <w:rsid w:val="001C11CE"/>
    <w:rsid w:val="002822E4"/>
    <w:rsid w:val="0030393F"/>
    <w:rsid w:val="004A5093"/>
    <w:rsid w:val="004A57E8"/>
    <w:rsid w:val="004B00E1"/>
    <w:rsid w:val="004B2978"/>
    <w:rsid w:val="00557D02"/>
    <w:rsid w:val="005C6C90"/>
    <w:rsid w:val="00630317"/>
    <w:rsid w:val="00665D77"/>
    <w:rsid w:val="00665F05"/>
    <w:rsid w:val="0073698E"/>
    <w:rsid w:val="007A528D"/>
    <w:rsid w:val="008C04E4"/>
    <w:rsid w:val="008F1691"/>
    <w:rsid w:val="00912FB9"/>
    <w:rsid w:val="00947A64"/>
    <w:rsid w:val="0099407B"/>
    <w:rsid w:val="009B5BDE"/>
    <w:rsid w:val="00A82BC1"/>
    <w:rsid w:val="00BE3169"/>
    <w:rsid w:val="00C15122"/>
    <w:rsid w:val="00CB09D2"/>
    <w:rsid w:val="00D63A3D"/>
    <w:rsid w:val="00DB0894"/>
    <w:rsid w:val="00DF1CBB"/>
    <w:rsid w:val="00F240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09D2"/>
    <w:pPr>
      <w:widowControl w:val="0"/>
      <w:suppressAutoHyphens/>
      <w:spacing w:line="100" w:lineRule="atLeast"/>
      <w:textAlignment w:val="baseline"/>
    </w:pPr>
    <w:rPr>
      <w:rFonts w:cs="Tahoma"/>
      <w:kern w:val="1"/>
      <w:sz w:val="24"/>
      <w:szCs w:val="24"/>
      <w:lang w:val="de-DE" w:eastAsia="fa-IR" w:bidi="fa-IR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uiPriority w:val="99"/>
    <w:rsid w:val="00CB09D2"/>
  </w:style>
  <w:style w:type="character" w:customStyle="1" w:styleId="WW8Num1z1">
    <w:name w:val="WW8Num1z1"/>
    <w:uiPriority w:val="99"/>
    <w:rsid w:val="00CB09D2"/>
  </w:style>
  <w:style w:type="character" w:customStyle="1" w:styleId="WW8Num1z2">
    <w:name w:val="WW8Num1z2"/>
    <w:uiPriority w:val="99"/>
    <w:rsid w:val="00CB09D2"/>
  </w:style>
  <w:style w:type="character" w:customStyle="1" w:styleId="WW8Num1z3">
    <w:name w:val="WW8Num1z3"/>
    <w:uiPriority w:val="99"/>
    <w:rsid w:val="00CB09D2"/>
  </w:style>
  <w:style w:type="character" w:customStyle="1" w:styleId="WW8Num1z4">
    <w:name w:val="WW8Num1z4"/>
    <w:uiPriority w:val="99"/>
    <w:rsid w:val="00CB09D2"/>
  </w:style>
  <w:style w:type="character" w:customStyle="1" w:styleId="WW8Num1z5">
    <w:name w:val="WW8Num1z5"/>
    <w:uiPriority w:val="99"/>
    <w:rsid w:val="00CB09D2"/>
  </w:style>
  <w:style w:type="character" w:customStyle="1" w:styleId="WW8Num1z6">
    <w:name w:val="WW8Num1z6"/>
    <w:uiPriority w:val="99"/>
    <w:rsid w:val="00CB09D2"/>
  </w:style>
  <w:style w:type="character" w:customStyle="1" w:styleId="WW8Num1z7">
    <w:name w:val="WW8Num1z7"/>
    <w:uiPriority w:val="99"/>
    <w:rsid w:val="00CB09D2"/>
  </w:style>
  <w:style w:type="character" w:customStyle="1" w:styleId="WW8Num1z8">
    <w:name w:val="WW8Num1z8"/>
    <w:uiPriority w:val="99"/>
    <w:rsid w:val="00CB09D2"/>
  </w:style>
  <w:style w:type="character" w:customStyle="1" w:styleId="WW8Num2z0">
    <w:name w:val="WW8Num2z0"/>
    <w:uiPriority w:val="99"/>
    <w:rsid w:val="00CB09D2"/>
  </w:style>
  <w:style w:type="character" w:customStyle="1" w:styleId="WW8Num2z1">
    <w:name w:val="WW8Num2z1"/>
    <w:uiPriority w:val="99"/>
    <w:rsid w:val="00CB09D2"/>
  </w:style>
  <w:style w:type="character" w:customStyle="1" w:styleId="WW8Num2z2">
    <w:name w:val="WW8Num2z2"/>
    <w:uiPriority w:val="99"/>
    <w:rsid w:val="00CB09D2"/>
  </w:style>
  <w:style w:type="character" w:customStyle="1" w:styleId="WW8Num2z3">
    <w:name w:val="WW8Num2z3"/>
    <w:uiPriority w:val="99"/>
    <w:rsid w:val="00CB09D2"/>
  </w:style>
  <w:style w:type="character" w:customStyle="1" w:styleId="WW8Num2z4">
    <w:name w:val="WW8Num2z4"/>
    <w:uiPriority w:val="99"/>
    <w:rsid w:val="00CB09D2"/>
  </w:style>
  <w:style w:type="character" w:customStyle="1" w:styleId="WW8Num2z5">
    <w:name w:val="WW8Num2z5"/>
    <w:uiPriority w:val="99"/>
    <w:rsid w:val="00CB09D2"/>
  </w:style>
  <w:style w:type="character" w:customStyle="1" w:styleId="WW8Num2z6">
    <w:name w:val="WW8Num2z6"/>
    <w:uiPriority w:val="99"/>
    <w:rsid w:val="00CB09D2"/>
  </w:style>
  <w:style w:type="character" w:customStyle="1" w:styleId="WW8Num2z7">
    <w:name w:val="WW8Num2z7"/>
    <w:uiPriority w:val="99"/>
    <w:rsid w:val="00CB09D2"/>
  </w:style>
  <w:style w:type="character" w:customStyle="1" w:styleId="WW8Num2z8">
    <w:name w:val="WW8Num2z8"/>
    <w:uiPriority w:val="99"/>
    <w:rsid w:val="00CB09D2"/>
  </w:style>
  <w:style w:type="character" w:customStyle="1" w:styleId="Carpredefinitoparagrafo2">
    <w:name w:val="Car. predefinito paragrafo2"/>
    <w:uiPriority w:val="99"/>
    <w:rsid w:val="00CB09D2"/>
  </w:style>
  <w:style w:type="character" w:customStyle="1" w:styleId="Carpredefinitoparagrafo1">
    <w:name w:val="Car. predefinito paragrafo1"/>
    <w:uiPriority w:val="99"/>
    <w:rsid w:val="00CB09D2"/>
  </w:style>
  <w:style w:type="character" w:customStyle="1" w:styleId="Caratteredinumerazione">
    <w:name w:val="Carattere di numerazione"/>
    <w:uiPriority w:val="99"/>
    <w:rsid w:val="00CB09D2"/>
  </w:style>
  <w:style w:type="character" w:customStyle="1" w:styleId="CarattereCarattere1">
    <w:name w:val="Carattere Carattere1"/>
    <w:uiPriority w:val="99"/>
    <w:rsid w:val="00CB09D2"/>
    <w:rPr>
      <w:rFonts w:eastAsia="Times New Roman"/>
      <w:kern w:val="1"/>
      <w:sz w:val="24"/>
      <w:lang w:val="de-DE" w:eastAsia="fa-IR" w:bidi="fa-IR"/>
    </w:rPr>
  </w:style>
  <w:style w:type="character" w:customStyle="1" w:styleId="CarattereCarattere">
    <w:name w:val="Carattere Carattere"/>
    <w:uiPriority w:val="99"/>
    <w:rsid w:val="00CB09D2"/>
    <w:rPr>
      <w:rFonts w:eastAsia="Times New Roman"/>
      <w:kern w:val="1"/>
      <w:sz w:val="24"/>
      <w:lang w:val="de-DE" w:eastAsia="fa-IR" w:bidi="fa-IR"/>
    </w:rPr>
  </w:style>
  <w:style w:type="paragraph" w:customStyle="1" w:styleId="Intestazione2">
    <w:name w:val="Intestazione2"/>
    <w:basedOn w:val="Normal"/>
    <w:next w:val="BodyText"/>
    <w:uiPriority w:val="99"/>
    <w:rsid w:val="00CB09D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CB09D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ahoma"/>
      <w:kern w:val="1"/>
      <w:sz w:val="24"/>
      <w:szCs w:val="24"/>
      <w:lang w:val="de-DE" w:eastAsia="fa-IR" w:bidi="fa-IR"/>
    </w:rPr>
  </w:style>
  <w:style w:type="paragraph" w:styleId="List">
    <w:name w:val="List"/>
    <w:basedOn w:val="BodyText"/>
    <w:uiPriority w:val="99"/>
    <w:rsid w:val="00CB09D2"/>
  </w:style>
  <w:style w:type="paragraph" w:customStyle="1" w:styleId="Didascalia1">
    <w:name w:val="Didascalia1"/>
    <w:basedOn w:val="Normal"/>
    <w:uiPriority w:val="99"/>
    <w:rsid w:val="00CB09D2"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"/>
    <w:uiPriority w:val="99"/>
    <w:rsid w:val="00CB09D2"/>
    <w:pPr>
      <w:suppressLineNumbers/>
    </w:pPr>
  </w:style>
  <w:style w:type="paragraph" w:customStyle="1" w:styleId="Normale1">
    <w:name w:val="Normale1"/>
    <w:uiPriority w:val="99"/>
    <w:rsid w:val="00CB09D2"/>
    <w:pPr>
      <w:widowControl w:val="0"/>
      <w:suppressAutoHyphens/>
      <w:spacing w:line="100" w:lineRule="atLeast"/>
      <w:textAlignment w:val="baseline"/>
    </w:pPr>
    <w:rPr>
      <w:rFonts w:cs="Tahoma"/>
      <w:kern w:val="1"/>
      <w:sz w:val="24"/>
      <w:szCs w:val="24"/>
      <w:lang w:val="de-DE" w:eastAsia="fa-IR" w:bidi="fa-IR"/>
    </w:rPr>
  </w:style>
  <w:style w:type="paragraph" w:customStyle="1" w:styleId="Intestazione1">
    <w:name w:val="Intestazione1"/>
    <w:basedOn w:val="Normal"/>
    <w:next w:val="BodyText"/>
    <w:uiPriority w:val="99"/>
    <w:rsid w:val="00CB09D2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Header">
    <w:name w:val="header"/>
    <w:basedOn w:val="Normal"/>
    <w:link w:val="HeaderChar"/>
    <w:uiPriority w:val="99"/>
    <w:rsid w:val="00CB09D2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ahoma"/>
      <w:kern w:val="1"/>
      <w:sz w:val="24"/>
      <w:szCs w:val="24"/>
      <w:lang w:val="de-DE" w:eastAsia="fa-IR" w:bidi="fa-IR"/>
    </w:rPr>
  </w:style>
  <w:style w:type="paragraph" w:styleId="Footer">
    <w:name w:val="footer"/>
    <w:basedOn w:val="Normal"/>
    <w:link w:val="FooterChar"/>
    <w:uiPriority w:val="99"/>
    <w:rsid w:val="00CB09D2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ahoma"/>
      <w:kern w:val="1"/>
      <w:sz w:val="24"/>
      <w:szCs w:val="24"/>
      <w:lang w:val="de-DE" w:eastAsia="fa-IR" w:bidi="fa-IR"/>
    </w:rPr>
  </w:style>
  <w:style w:type="paragraph" w:customStyle="1" w:styleId="Standard">
    <w:name w:val="Standard"/>
    <w:uiPriority w:val="99"/>
    <w:rsid w:val="00CB09D2"/>
    <w:pPr>
      <w:widowControl w:val="0"/>
      <w:suppressAutoHyphens/>
      <w:textAlignment w:val="baseline"/>
    </w:pPr>
    <w:rPr>
      <w:rFonts w:cs="Tahoma"/>
      <w:kern w:val="1"/>
      <w:sz w:val="24"/>
      <w:szCs w:val="24"/>
      <w:lang w:val="de-DE" w:eastAsia="fa-IR" w:bidi="fa-IR"/>
    </w:rPr>
  </w:style>
  <w:style w:type="paragraph" w:styleId="BalloonText">
    <w:name w:val="Balloon Text"/>
    <w:basedOn w:val="Normal"/>
    <w:link w:val="BalloonTextChar"/>
    <w:uiPriority w:val="99"/>
    <w:rsid w:val="0099407B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99407B"/>
    <w:rPr>
      <w:rFonts w:ascii="Tahoma" w:hAnsi="Tahoma" w:cs="Tahoma"/>
      <w:kern w:val="1"/>
      <w:sz w:val="16"/>
      <w:szCs w:val="16"/>
      <w:lang w:val="de-DE" w:eastAsia="fa-IR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7524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4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62</TotalTime>
  <Pages>2</Pages>
  <Words>574</Words>
  <Characters>3276</Characters>
  <Application>Microsoft Office Outlook</Application>
  <DocSecurity>0</DocSecurity>
  <Lines>0</Lines>
  <Paragraphs>0</Paragraphs>
  <ScaleCrop>false</ScaleCrop>
  <Company>Comune di Riolunato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N°</dc:title>
  <dc:subject/>
  <dc:creator>danielac</dc:creator>
  <cp:keywords/>
  <dc:description/>
  <cp:lastModifiedBy>lindab</cp:lastModifiedBy>
  <cp:revision>12</cp:revision>
  <cp:lastPrinted>2019-02-01T10:38:00Z</cp:lastPrinted>
  <dcterms:created xsi:type="dcterms:W3CDTF">2017-01-24T07:55:00Z</dcterms:created>
  <dcterms:modified xsi:type="dcterms:W3CDTF">2019-02-01T11:56:00Z</dcterms:modified>
</cp:coreProperties>
</file>